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B43" w:rsidRDefault="0023745D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33C5F00A" wp14:editId="4B968CD8">
                <wp:simplePos x="0" y="0"/>
                <wp:positionH relativeFrom="page">
                  <wp:posOffset>3612515</wp:posOffset>
                </wp:positionH>
                <wp:positionV relativeFrom="page">
                  <wp:posOffset>151765</wp:posOffset>
                </wp:positionV>
                <wp:extent cx="3082925" cy="6991985"/>
                <wp:effectExtent l="0" t="0" r="3175" b="0"/>
                <wp:wrapNone/>
                <wp:docPr id="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2925" cy="699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4338" w:rsidRPr="00DA2924" w:rsidRDefault="008A4338" w:rsidP="008A4338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Единый информационный день по вопросам ЕГЭ-201</w:t>
                            </w:r>
                            <w:r w:rsidR="00590142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ru-RU"/>
                              </w:rPr>
                              <w:t>7</w:t>
                            </w:r>
                          </w:p>
                          <w:p w:rsidR="008A4338" w:rsidRPr="00DA2924" w:rsidRDefault="008A4338" w:rsidP="00BE4F0E">
                            <w:pPr>
                              <w:ind w:firstLine="720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В целях консультирования выпускников текущего года, родителей (законных представителей), участников ЕГЭ, преподавателей, организаторов ГИА по вопросам организации подготовки и проведения ГИА установлен единый информационный день.</w:t>
                            </w:r>
                          </w:p>
                          <w:p w:rsidR="008A4338" w:rsidRPr="00DA2924" w:rsidRDefault="008A4338" w:rsidP="008A4338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У</w:t>
                            </w: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правлении образования 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Администрации Аксайского района</w:t>
                            </w: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 – среда, с 10.00 до 16.00;</w:t>
                            </w:r>
                          </w:p>
                          <w:p w:rsidR="0023745D" w:rsidRPr="00DA2924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color w:val="1F497D" w:themeColor="text2"/>
                                <w:sz w:val="24"/>
                                <w:szCs w:val="28"/>
                                <w:lang w:val="ru-RU"/>
                              </w:rPr>
                              <w:t>Вопросы можно задать по телефонам «горячей линии»:</w:t>
                            </w:r>
                          </w:p>
                          <w:p w:rsidR="0023745D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У</w:t>
                            </w: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правление образования А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дминистрации Аксайского района:</w:t>
                            </w:r>
                          </w:p>
                          <w:p w:rsidR="0023745D" w:rsidRPr="00DA2924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 8(86350)4-49-17  8(86350)5-28-99</w:t>
                            </w:r>
                          </w:p>
                          <w:p w:rsidR="0023745D" w:rsidRPr="00525F0F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время работы:</w:t>
                            </w:r>
                          </w:p>
                          <w:p w:rsidR="0023745D" w:rsidRPr="00525F0F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понедельник-пятница </w:t>
                            </w:r>
                          </w:p>
                          <w:p w:rsidR="0023745D" w:rsidRPr="00B04165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с 8</w:t>
                            </w: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vertAlign w:val="superscript"/>
                                <w:lang w:val="ru-RU" w:eastAsia="ru-RU"/>
                              </w:rPr>
                              <w:t>00</w:t>
                            </w: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по </w:t>
                            </w:r>
                            <w:r w:rsidRPr="00B04165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17</w:t>
                            </w:r>
                            <w:r w:rsidRPr="00B04165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vertAlign w:val="superscript"/>
                                <w:lang w:val="ru-RU" w:eastAsia="ru-RU"/>
                              </w:rPr>
                              <w:t>00</w:t>
                            </w:r>
                            <w:r w:rsidRPr="00B04165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 (перерыв с 12.00 по 13.00)</w:t>
                            </w:r>
                          </w:p>
                          <w:p w:rsidR="0023745D" w:rsidRDefault="0023745D" w:rsidP="0023745D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На ваши вопросы ответят:</w:t>
                            </w:r>
                          </w:p>
                          <w:p w:rsidR="00BE4F0E" w:rsidRPr="00525F0F" w:rsidRDefault="00BE4F0E" w:rsidP="0023745D">
                            <w:pPr>
                              <w:spacing w:after="0"/>
                              <w:jc w:val="center"/>
                              <w:rPr>
                                <w:b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E7454" w:rsidRPr="00525F0F" w:rsidRDefault="00AE7454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 заместитель начальника управления образования: </w:t>
                            </w:r>
                          </w:p>
                          <w:p w:rsidR="00AE7454" w:rsidRPr="00525F0F" w:rsidRDefault="00AE7454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Пастухова Наталья Анатольевна;</w:t>
                            </w:r>
                          </w:p>
                          <w:p w:rsidR="00BE4F0E" w:rsidRDefault="00BE4F0E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525F0F" w:rsidRDefault="00AE7454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методист ЕГЭ: </w:t>
                            </w:r>
                            <w:r w:rsidR="0023745D"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AE7454" w:rsidRPr="00525F0F" w:rsidRDefault="00590142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Фоменко</w:t>
                            </w:r>
                            <w:r w:rsidR="00DA2924"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Ярослава Юрьевн</w:t>
                            </w:r>
                            <w:r w:rsidR="00AE7454" w:rsidRPr="00525F0F">
                              <w:rPr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  <w:t>а.</w:t>
                            </w:r>
                          </w:p>
                          <w:p w:rsidR="00AE7454" w:rsidRDefault="00AE7454" w:rsidP="00AE7454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kern w:val="0"/>
                                <w:sz w:val="27"/>
                                <w:u w:val="single"/>
                                <w:lang w:val="ru-RU" w:eastAsia="ru-RU"/>
                              </w:rPr>
                            </w:pPr>
                            <w:r w:rsidRPr="00AE7454">
                              <w:rPr>
                                <w:color w:val="3366FF"/>
                                <w:kern w:val="0"/>
                                <w:sz w:val="28"/>
                                <w:szCs w:val="28"/>
                                <w:lang w:val="ru-RU" w:eastAsia="ru-RU"/>
                              </w:rPr>
                              <w:t>Электронный адрес:</w:t>
                            </w:r>
                            <w:r w:rsidRPr="00AE7454">
                              <w:rPr>
                                <w:color w:val="3366FF"/>
                                <w:kern w:val="0"/>
                                <w:sz w:val="27"/>
                                <w:szCs w:val="27"/>
                                <w:lang w:val="ru-RU" w:eastAsia="ru-RU"/>
                              </w:rPr>
                              <w:t xml:space="preserve"> </w:t>
                            </w:r>
                            <w:hyperlink r:id="rId7" w:history="1">
                              <w:r w:rsidRPr="00AE7454">
                                <w:rPr>
                                  <w:color w:val="0000FF"/>
                                  <w:kern w:val="0"/>
                                  <w:sz w:val="27"/>
                                  <w:u w:val="single"/>
                                  <w:lang w:val="ru-RU" w:eastAsia="ru-RU"/>
                                </w:rPr>
                                <w:t>ege22ate_aksay@aksay.ru</w:t>
                              </w:r>
                            </w:hyperlink>
                          </w:p>
                          <w:p w:rsidR="0023745D" w:rsidRPr="0023745D" w:rsidRDefault="0023745D" w:rsidP="00AE7454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kern w:val="0"/>
                                <w:sz w:val="10"/>
                                <w:u w:val="single"/>
                                <w:lang w:val="ru-RU" w:eastAsia="ru-RU"/>
                              </w:rPr>
                            </w:pPr>
                          </w:p>
                          <w:p w:rsidR="0023745D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М</w:t>
                            </w: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инистерство образования</w:t>
                            </w:r>
                          </w:p>
                          <w:p w:rsidR="0023745D" w:rsidRPr="00DA2924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 Ростовской области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23745D" w:rsidRPr="00493C8F" w:rsidRDefault="0023745D" w:rsidP="0023745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 w:rsidRPr="00DA2924"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  <w:t xml:space="preserve"> 8(863)269-57-42, 8(863)210-50-08</w:t>
                            </w:r>
                          </w:p>
                          <w:p w:rsidR="0023745D" w:rsidRPr="00AE7454" w:rsidRDefault="0023745D" w:rsidP="00AE7454">
                            <w:pPr>
                              <w:spacing w:after="0" w:line="240" w:lineRule="auto"/>
                              <w:jc w:val="center"/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:rsidR="00A537EB" w:rsidRPr="00AE7454" w:rsidRDefault="00A537EB" w:rsidP="00AE7454">
                            <w:pPr>
                              <w:rPr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5F00A"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left:0;text-align:left;margin-left:284.45pt;margin-top:11.95pt;width:242.75pt;height:550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nb+QIAAJs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8A4338" w:rsidRPr="00DA2924" w:rsidRDefault="008A4338" w:rsidP="008A4338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color w:val="1F497D" w:themeColor="text2"/>
                          <w:sz w:val="28"/>
                          <w:szCs w:val="28"/>
                          <w:lang w:val="ru-RU"/>
                        </w:rPr>
                        <w:t>Единый информационный день по вопросам ЕГЭ-201</w:t>
                      </w:r>
                      <w:r w:rsidR="00590142">
                        <w:rPr>
                          <w:b/>
                          <w:color w:val="1F497D" w:themeColor="text2"/>
                          <w:sz w:val="28"/>
                          <w:szCs w:val="28"/>
                          <w:lang w:val="ru-RU"/>
                        </w:rPr>
                        <w:t>7</w:t>
                      </w:r>
                    </w:p>
                    <w:p w:rsidR="008A4338" w:rsidRPr="00DA2924" w:rsidRDefault="008A4338" w:rsidP="00BE4F0E">
                      <w:pPr>
                        <w:ind w:firstLine="720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>В целях консультирования выпускников текущего года, родителей (законных представителей), участников ЕГЭ, преподавателей, организаторов ГИА по вопросам организации подготовки и проведения ГИА установлен единый информационный день.</w:t>
                      </w:r>
                    </w:p>
                    <w:p w:rsidR="008A4338" w:rsidRPr="00DA2924" w:rsidRDefault="008A4338" w:rsidP="008A4338">
                      <w:pPr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В </w:t>
                      </w: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У</w:t>
                      </w: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правлении образования </w:t>
                      </w: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Администрации Аксайского района</w:t>
                      </w: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 – среда, с 10.00 до 16.00;</w:t>
                      </w:r>
                    </w:p>
                    <w:p w:rsidR="0023745D" w:rsidRPr="00DA2924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color w:val="1F497D" w:themeColor="text2"/>
                          <w:sz w:val="24"/>
                          <w:szCs w:val="28"/>
                          <w:lang w:val="ru-RU"/>
                        </w:rPr>
                        <w:t>Вопросы можно задать по телефонам «горячей линии»:</w:t>
                      </w:r>
                    </w:p>
                    <w:p w:rsidR="0023745D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У</w:t>
                      </w: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>правление образования А</w:t>
                      </w: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дминистрации Аксайского района:</w:t>
                      </w:r>
                    </w:p>
                    <w:p w:rsidR="0023745D" w:rsidRPr="00DA2924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 8(86350)4-49-17  8(86350)5-28-99</w:t>
                      </w:r>
                    </w:p>
                    <w:p w:rsidR="0023745D" w:rsidRPr="00525F0F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время работы:</w:t>
                      </w:r>
                    </w:p>
                    <w:p w:rsidR="0023745D" w:rsidRPr="00525F0F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понедельник-пятница </w:t>
                      </w:r>
                    </w:p>
                    <w:p w:rsidR="0023745D" w:rsidRPr="00B04165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с 8</w:t>
                      </w: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vertAlign w:val="superscript"/>
                          <w:lang w:val="ru-RU" w:eastAsia="ru-RU"/>
                        </w:rPr>
                        <w:t>00</w:t>
                      </w: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по </w:t>
                      </w:r>
                      <w:r w:rsidRPr="00B04165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17</w:t>
                      </w:r>
                      <w:r w:rsidRPr="00B04165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vertAlign w:val="superscript"/>
                          <w:lang w:val="ru-RU" w:eastAsia="ru-RU"/>
                        </w:rPr>
                        <w:t>00</w:t>
                      </w:r>
                      <w:r w:rsidRPr="00B04165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 (перерыв с 12.00 по 13.00)</w:t>
                      </w:r>
                    </w:p>
                    <w:p w:rsidR="0023745D" w:rsidRDefault="0023745D" w:rsidP="0023745D">
                      <w:pPr>
                        <w:spacing w:after="0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На ваши вопросы ответят:</w:t>
                      </w:r>
                    </w:p>
                    <w:p w:rsidR="00BE4F0E" w:rsidRPr="00525F0F" w:rsidRDefault="00BE4F0E" w:rsidP="0023745D">
                      <w:pPr>
                        <w:spacing w:after="0"/>
                        <w:jc w:val="center"/>
                        <w:rPr>
                          <w:b/>
                          <w:color w:val="auto"/>
                          <w:sz w:val="24"/>
                          <w:szCs w:val="24"/>
                          <w:lang w:val="ru-RU"/>
                        </w:rPr>
                      </w:pPr>
                    </w:p>
                    <w:p w:rsidR="00AE7454" w:rsidRPr="00525F0F" w:rsidRDefault="00AE7454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 заместитель начальника управления образования: </w:t>
                      </w:r>
                    </w:p>
                    <w:p w:rsidR="00AE7454" w:rsidRPr="00525F0F" w:rsidRDefault="00AE7454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Пастухова Наталья Анатольевна;</w:t>
                      </w:r>
                    </w:p>
                    <w:p w:rsidR="00BE4F0E" w:rsidRDefault="00BE4F0E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525F0F" w:rsidRDefault="00AE7454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методист ЕГЭ: </w:t>
                      </w:r>
                      <w:r w:rsidR="0023745D"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</w:p>
                    <w:p w:rsidR="00AE7454" w:rsidRPr="00525F0F" w:rsidRDefault="00590142" w:rsidP="0023745D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  <w:r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Фоменко</w:t>
                      </w:r>
                      <w:r w:rsidR="00DA2924"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 xml:space="preserve"> Ярослава Юрьевн</w:t>
                      </w:r>
                      <w:r w:rsidR="00AE7454" w:rsidRPr="00525F0F">
                        <w:rPr>
                          <w:b/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  <w:t>а.</w:t>
                      </w:r>
                    </w:p>
                    <w:p w:rsidR="00AE7454" w:rsidRDefault="00AE7454" w:rsidP="00AE7454">
                      <w:pPr>
                        <w:spacing w:after="0" w:line="240" w:lineRule="auto"/>
                        <w:jc w:val="center"/>
                        <w:rPr>
                          <w:color w:val="0000FF"/>
                          <w:kern w:val="0"/>
                          <w:sz w:val="27"/>
                          <w:u w:val="single"/>
                          <w:lang w:val="ru-RU" w:eastAsia="ru-RU"/>
                        </w:rPr>
                      </w:pPr>
                      <w:r w:rsidRPr="00AE7454">
                        <w:rPr>
                          <w:color w:val="3366FF"/>
                          <w:kern w:val="0"/>
                          <w:sz w:val="28"/>
                          <w:szCs w:val="28"/>
                          <w:lang w:val="ru-RU" w:eastAsia="ru-RU"/>
                        </w:rPr>
                        <w:t>Электронный адрес:</w:t>
                      </w:r>
                      <w:r w:rsidRPr="00AE7454">
                        <w:rPr>
                          <w:color w:val="3366FF"/>
                          <w:kern w:val="0"/>
                          <w:sz w:val="27"/>
                          <w:szCs w:val="27"/>
                          <w:lang w:val="ru-RU" w:eastAsia="ru-RU"/>
                        </w:rPr>
                        <w:t xml:space="preserve"> </w:t>
                      </w:r>
                      <w:hyperlink r:id="rId8" w:history="1">
                        <w:r w:rsidRPr="00AE7454">
                          <w:rPr>
                            <w:color w:val="0000FF"/>
                            <w:kern w:val="0"/>
                            <w:sz w:val="27"/>
                            <w:u w:val="single"/>
                            <w:lang w:val="ru-RU" w:eastAsia="ru-RU"/>
                          </w:rPr>
                          <w:t>ege22ate_aksay@aksay.ru</w:t>
                        </w:r>
                      </w:hyperlink>
                    </w:p>
                    <w:p w:rsidR="0023745D" w:rsidRPr="0023745D" w:rsidRDefault="0023745D" w:rsidP="00AE7454">
                      <w:pPr>
                        <w:spacing w:after="0" w:line="240" w:lineRule="auto"/>
                        <w:jc w:val="center"/>
                        <w:rPr>
                          <w:color w:val="0000FF"/>
                          <w:kern w:val="0"/>
                          <w:sz w:val="10"/>
                          <w:u w:val="single"/>
                          <w:lang w:val="ru-RU" w:eastAsia="ru-RU"/>
                        </w:rPr>
                      </w:pPr>
                    </w:p>
                    <w:p w:rsidR="0023745D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М</w:t>
                      </w: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>инистерство образования</w:t>
                      </w:r>
                    </w:p>
                    <w:p w:rsidR="0023745D" w:rsidRPr="00DA2924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 Ростовской области</w:t>
                      </w:r>
                      <w:r>
                        <w:rPr>
                          <w:b/>
                          <w:sz w:val="24"/>
                          <w:szCs w:val="28"/>
                          <w:lang w:val="ru-RU"/>
                        </w:rPr>
                        <w:t>:</w:t>
                      </w:r>
                    </w:p>
                    <w:p w:rsidR="0023745D" w:rsidRPr="00493C8F" w:rsidRDefault="0023745D" w:rsidP="0023745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 w:rsidRPr="00DA2924">
                        <w:rPr>
                          <w:b/>
                          <w:sz w:val="24"/>
                          <w:szCs w:val="28"/>
                          <w:lang w:val="ru-RU"/>
                        </w:rPr>
                        <w:t xml:space="preserve"> 8(863)269-57-42, 8(863)210-50-08</w:t>
                      </w:r>
                    </w:p>
                    <w:p w:rsidR="0023745D" w:rsidRPr="00AE7454" w:rsidRDefault="0023745D" w:rsidP="00AE7454">
                      <w:pPr>
                        <w:spacing w:after="0" w:line="240" w:lineRule="auto"/>
                        <w:jc w:val="center"/>
                        <w:rPr>
                          <w:color w:val="auto"/>
                          <w:kern w:val="0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:rsidR="00A537EB" w:rsidRPr="00AE7454" w:rsidRDefault="00A537EB" w:rsidP="00AE7454">
                      <w:pPr>
                        <w:rPr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D6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48D1B39" wp14:editId="245A3592">
                <wp:simplePos x="0" y="0"/>
                <wp:positionH relativeFrom="page">
                  <wp:posOffset>726440</wp:posOffset>
                </wp:positionH>
                <wp:positionV relativeFrom="page">
                  <wp:posOffset>763905</wp:posOffset>
                </wp:positionV>
                <wp:extent cx="2130425" cy="82550"/>
                <wp:effectExtent l="2540" t="1905" r="635" b="1270"/>
                <wp:wrapNone/>
                <wp:docPr id="2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82550"/>
                          <a:chOff x="18434304" y="20116800"/>
                          <a:chExt cx="2130552" cy="82296"/>
                        </a:xfrm>
                      </wpg:grpSpPr>
                      <wps:wsp>
                        <wps:cNvPr id="25" name="Rectangle 2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88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72" y="20116800"/>
                            <a:ext cx="71018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AB82" id="Group 260" o:spid="_x0000_s1026" style="position:absolute;margin-left:57.2pt;margin-top:60.15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">
                <v:rect id="Rectangle 261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2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3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6F1B43" w:rsidRDefault="0023745D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2320B8A" wp14:editId="34F1870C">
                <wp:simplePos x="0" y="0"/>
                <wp:positionH relativeFrom="page">
                  <wp:posOffset>322729</wp:posOffset>
                </wp:positionH>
                <wp:positionV relativeFrom="page">
                  <wp:posOffset>844550</wp:posOffset>
                </wp:positionV>
                <wp:extent cx="3083560" cy="6452235"/>
                <wp:effectExtent l="0" t="0" r="2540" b="5715"/>
                <wp:wrapNone/>
                <wp:docPr id="2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3560" cy="645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2924" w:rsidRDefault="00594653" w:rsidP="00DA2924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012440" cy="6436360"/>
                                  <wp:effectExtent l="0" t="0" r="0" b="254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2440" cy="643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45D" w:rsidRDefault="0023745D" w:rsidP="00DA2924">
                            <w:pPr>
                              <w:jc w:val="center"/>
                              <w:rPr>
                                <w:b/>
                                <w:sz w:val="24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0B8A" id="Text Box 254" o:spid="_x0000_s1027" type="#_x0000_t202" style="position:absolute;left:0;text-align:left;margin-left:25.4pt;margin-top:66.5pt;width:242.8pt;height:508.0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DA2924" w:rsidRDefault="00594653" w:rsidP="00DA2924">
                      <w:pPr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3012440" cy="6436360"/>
                            <wp:effectExtent l="0" t="0" r="0" b="254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2440" cy="643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45D" w:rsidRDefault="0023745D" w:rsidP="00DA2924">
                      <w:pPr>
                        <w:jc w:val="center"/>
                        <w:rPr>
                          <w:b/>
                          <w:sz w:val="24"/>
                          <w:szCs w:val="28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1B43" w:rsidRDefault="006F1B43">
      <w:pPr>
        <w:rPr>
          <w:lang w:val="ru-RU"/>
        </w:rPr>
      </w:pPr>
    </w:p>
    <w:p w:rsidR="006F1B43" w:rsidRDefault="006F1B43">
      <w:pPr>
        <w:rPr>
          <w:lang w:val="ru-RU"/>
        </w:rPr>
      </w:pPr>
    </w:p>
    <w:p w:rsidR="005D4174" w:rsidRDefault="00493C8F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857C256" wp14:editId="79C72AB7">
                <wp:simplePos x="0" y="0"/>
                <wp:positionH relativeFrom="page">
                  <wp:posOffset>7207250</wp:posOffset>
                </wp:positionH>
                <wp:positionV relativeFrom="page">
                  <wp:posOffset>1936115</wp:posOffset>
                </wp:positionV>
                <wp:extent cx="2689225" cy="4888865"/>
                <wp:effectExtent l="0" t="0" r="0" b="6985"/>
                <wp:wrapNone/>
                <wp:docPr id="1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89225" cy="488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0822" w:rsidRDefault="005D4174">
                            <w:pPr>
                              <w:pStyle w:val="a8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AE7454">
                              <w:rPr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="00F70822">
                              <w:rPr>
                                <w:sz w:val="36"/>
                                <w:szCs w:val="36"/>
                                <w:lang w:val="ru-RU"/>
                              </w:rPr>
                              <w:t>Районное собрание по вопросам</w:t>
                            </w:r>
                          </w:p>
                          <w:p w:rsidR="00A02785" w:rsidRDefault="00F70822">
                            <w:pPr>
                              <w:pStyle w:val="a8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ru-RU"/>
                              </w:rPr>
                              <w:t>ЕГЭ - 2017</w:t>
                            </w:r>
                          </w:p>
                          <w:p w:rsidR="00F70822" w:rsidRDefault="00F70822">
                            <w:pPr>
                              <w:pStyle w:val="a8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A02785" w:rsidRDefault="00590142">
                            <w:pPr>
                              <w:pStyle w:val="a8"/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val="ru-RU" w:eastAsia="ru-RU" w:bidi="ar-SA"/>
                              </w:rPr>
                              <w:drawing>
                                <wp:inline distT="0" distB="0" distL="0" distR="0">
                                  <wp:extent cx="1963270" cy="1568824"/>
                                  <wp:effectExtent l="0" t="0" r="0" b="0"/>
                                  <wp:docPr id="1" name="Рисунок 1" descr="C:\Users\EGE1\AppData\Local\Microsoft\Windows\Temporary Internet Files\Content.Outlook\YQH33VC8\ege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GE1\AppData\Local\Microsoft\Windows\Temporary Internet Files\Content.Outlook\YQH33VC8\ege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295" cy="1569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454" w:rsidRDefault="00AE7454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  <w:p w:rsidR="00E85F26" w:rsidRDefault="00E85F26">
                            <w:pPr>
                              <w:pStyle w:val="a8"/>
                              <w:rPr>
                                <w:noProof/>
                                <w:lang w:val="ru-RU" w:eastAsia="ru-RU" w:bidi="ar-SA"/>
                              </w:rPr>
                            </w:pPr>
                          </w:p>
                          <w:p w:rsidR="009C1B48" w:rsidRPr="00493C8F" w:rsidRDefault="00525F0F" w:rsidP="00E85F26">
                            <w:pPr>
                              <w:pStyle w:val="a8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  <w:lang w:val="ru-RU"/>
                              </w:rPr>
                              <w:t>Дата</w:t>
                            </w:r>
                            <w:r w:rsidR="00493C8F" w:rsidRPr="00493C8F">
                              <w:rPr>
                                <w:b w:val="0"/>
                                <w:sz w:val="28"/>
                                <w:lang w:val="ru-RU"/>
                              </w:rPr>
                              <w:t xml:space="preserve"> и место </w:t>
                            </w:r>
                            <w:r w:rsidR="00E85F26" w:rsidRPr="00493C8F">
                              <w:rPr>
                                <w:b w:val="0"/>
                                <w:sz w:val="28"/>
                                <w:lang w:val="ru-RU"/>
                              </w:rPr>
                              <w:t>проведения:</w:t>
                            </w:r>
                            <w:r w:rsidR="00E85F26" w:rsidRPr="00493C8F"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493C8F" w:rsidRDefault="00F70822" w:rsidP="00E85F26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11.02</w:t>
                            </w:r>
                            <w:r w:rsidR="00525F0F">
                              <w:rPr>
                                <w:lang w:val="ru-RU"/>
                              </w:rPr>
                              <w:t>.201</w:t>
                            </w:r>
                            <w:r>
                              <w:rPr>
                                <w:lang w:val="ru-RU"/>
                              </w:rPr>
                              <w:t>7</w:t>
                            </w:r>
                            <w:r w:rsidR="00525F0F">
                              <w:rPr>
                                <w:lang w:val="ru-RU"/>
                              </w:rPr>
                              <w:t xml:space="preserve"> г в </w:t>
                            </w:r>
                            <w:r w:rsidR="00493C8F">
                              <w:rPr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0</w:t>
                            </w:r>
                            <w:r w:rsidR="00493C8F">
                              <w:rPr>
                                <w:lang w:val="ru-RU"/>
                              </w:rPr>
                              <w:t>.</w:t>
                            </w:r>
                            <w:r w:rsidR="00590142">
                              <w:rPr>
                                <w:lang w:val="ru-RU"/>
                              </w:rPr>
                              <w:t>0</w:t>
                            </w:r>
                            <w:r w:rsidR="00493C8F">
                              <w:rPr>
                                <w:lang w:val="ru-RU"/>
                              </w:rPr>
                              <w:t xml:space="preserve">0 </w:t>
                            </w:r>
                          </w:p>
                          <w:p w:rsidR="00E85F26" w:rsidRDefault="00E85F26" w:rsidP="00E85F26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МБОУ </w:t>
                            </w:r>
                            <w:r w:rsidR="00F70822">
                              <w:rPr>
                                <w:lang w:val="ru-RU"/>
                              </w:rPr>
                              <w:t>А</w:t>
                            </w:r>
                            <w:r w:rsidR="00590142">
                              <w:rPr>
                                <w:lang w:val="ru-RU"/>
                              </w:rPr>
                              <w:t>СОШ №</w:t>
                            </w:r>
                            <w:r w:rsidR="00F70822">
                              <w:rPr>
                                <w:lang w:val="ru-RU"/>
                              </w:rPr>
                              <w:t>2</w:t>
                            </w:r>
                            <w:r w:rsidR="00590142">
                              <w:rPr>
                                <w:lang w:val="ru-RU"/>
                              </w:rPr>
                              <w:t xml:space="preserve"> г. Аксая</w:t>
                            </w:r>
                          </w:p>
                          <w:p w:rsidR="00E85F26" w:rsidRDefault="00E85F26">
                            <w:pPr>
                              <w:pStyle w:val="a8"/>
                              <w:rPr>
                                <w:noProof/>
                                <w:lang w:val="ru-RU" w:eastAsia="ru-RU" w:bidi="ar-SA"/>
                              </w:rPr>
                            </w:pPr>
                          </w:p>
                          <w:p w:rsidR="00AE7454" w:rsidRPr="00FF0996" w:rsidRDefault="00AE7454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C256" id="Text Box 256" o:spid="_x0000_s1028" type="#_x0000_t202" style="position:absolute;left:0;text-align:left;margin-left:567.5pt;margin-top:152.45pt;width:211.75pt;height:384.9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Z/+wIAAKI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F70822" w:rsidRDefault="005D4174">
                      <w:pPr>
                        <w:pStyle w:val="a8"/>
                        <w:rPr>
                          <w:sz w:val="36"/>
                          <w:szCs w:val="36"/>
                          <w:lang w:val="ru-RU"/>
                        </w:rPr>
                      </w:pPr>
                      <w:r w:rsidRPr="00AE7454">
                        <w:rPr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="00F70822">
                        <w:rPr>
                          <w:sz w:val="36"/>
                          <w:szCs w:val="36"/>
                          <w:lang w:val="ru-RU"/>
                        </w:rPr>
                        <w:t>Районное собрание по вопросам</w:t>
                      </w:r>
                    </w:p>
                    <w:p w:rsidR="00A02785" w:rsidRDefault="00F70822">
                      <w:pPr>
                        <w:pStyle w:val="a8"/>
                        <w:rPr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sz w:val="36"/>
                          <w:szCs w:val="36"/>
                          <w:lang w:val="ru-RU"/>
                        </w:rPr>
                        <w:t>ЕГЭ - 2017</w:t>
                      </w:r>
                    </w:p>
                    <w:p w:rsidR="00F70822" w:rsidRDefault="00F70822">
                      <w:pPr>
                        <w:pStyle w:val="a8"/>
                        <w:rPr>
                          <w:sz w:val="36"/>
                          <w:szCs w:val="36"/>
                          <w:lang w:val="ru-RU"/>
                        </w:rPr>
                      </w:pPr>
                    </w:p>
                    <w:p w:rsidR="00A02785" w:rsidRDefault="00590142">
                      <w:pPr>
                        <w:pStyle w:val="a8"/>
                        <w:rPr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val="ru-RU" w:eastAsia="ru-RU" w:bidi="ar-SA"/>
                        </w:rPr>
                        <w:drawing>
                          <wp:inline distT="0" distB="0" distL="0" distR="0">
                            <wp:extent cx="1963270" cy="1568824"/>
                            <wp:effectExtent l="0" t="0" r="0" b="0"/>
                            <wp:docPr id="1" name="Рисунок 1" descr="C:\Users\EGE1\AppData\Local\Microsoft\Windows\Temporary Internet Files\Content.Outlook\YQH33VC8\ege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GE1\AppData\Local\Microsoft\Windows\Temporary Internet Files\Content.Outlook\YQH33VC8\ege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295" cy="1569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454" w:rsidRDefault="00AE7454">
                      <w:pPr>
                        <w:pStyle w:val="a8"/>
                        <w:rPr>
                          <w:lang w:val="ru-RU"/>
                        </w:rPr>
                      </w:pPr>
                    </w:p>
                    <w:p w:rsidR="00E85F26" w:rsidRDefault="00E85F26">
                      <w:pPr>
                        <w:pStyle w:val="a8"/>
                        <w:rPr>
                          <w:noProof/>
                          <w:lang w:val="ru-RU" w:eastAsia="ru-RU" w:bidi="ar-SA"/>
                        </w:rPr>
                      </w:pPr>
                    </w:p>
                    <w:p w:rsidR="009C1B48" w:rsidRPr="00493C8F" w:rsidRDefault="00525F0F" w:rsidP="00E85F26">
                      <w:pPr>
                        <w:pStyle w:val="a8"/>
                        <w:rPr>
                          <w:sz w:val="28"/>
                          <w:lang w:val="ru-RU"/>
                        </w:rPr>
                      </w:pPr>
                      <w:r>
                        <w:rPr>
                          <w:b w:val="0"/>
                          <w:sz w:val="28"/>
                          <w:lang w:val="ru-RU"/>
                        </w:rPr>
                        <w:t>Дата</w:t>
                      </w:r>
                      <w:r w:rsidR="00493C8F" w:rsidRPr="00493C8F">
                        <w:rPr>
                          <w:b w:val="0"/>
                          <w:sz w:val="28"/>
                          <w:lang w:val="ru-RU"/>
                        </w:rPr>
                        <w:t xml:space="preserve"> и место </w:t>
                      </w:r>
                      <w:r w:rsidR="00E85F26" w:rsidRPr="00493C8F">
                        <w:rPr>
                          <w:b w:val="0"/>
                          <w:sz w:val="28"/>
                          <w:lang w:val="ru-RU"/>
                        </w:rPr>
                        <w:t>проведения:</w:t>
                      </w:r>
                      <w:r w:rsidR="00E85F26" w:rsidRPr="00493C8F">
                        <w:rPr>
                          <w:sz w:val="28"/>
                          <w:lang w:val="ru-RU"/>
                        </w:rPr>
                        <w:t xml:space="preserve"> </w:t>
                      </w:r>
                    </w:p>
                    <w:p w:rsidR="00493C8F" w:rsidRDefault="00F70822" w:rsidP="00E85F26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11.02</w:t>
                      </w:r>
                      <w:r w:rsidR="00525F0F">
                        <w:rPr>
                          <w:lang w:val="ru-RU"/>
                        </w:rPr>
                        <w:t>.201</w:t>
                      </w:r>
                      <w:r>
                        <w:rPr>
                          <w:lang w:val="ru-RU"/>
                        </w:rPr>
                        <w:t>7</w:t>
                      </w:r>
                      <w:r w:rsidR="00525F0F">
                        <w:rPr>
                          <w:lang w:val="ru-RU"/>
                        </w:rPr>
                        <w:t xml:space="preserve"> г в </w:t>
                      </w:r>
                      <w:r w:rsidR="00493C8F">
                        <w:rPr>
                          <w:lang w:val="ru-RU"/>
                        </w:rPr>
                        <w:t>1</w:t>
                      </w:r>
                      <w:r>
                        <w:rPr>
                          <w:lang w:val="ru-RU"/>
                        </w:rPr>
                        <w:t>0</w:t>
                      </w:r>
                      <w:r w:rsidR="00493C8F">
                        <w:rPr>
                          <w:lang w:val="ru-RU"/>
                        </w:rPr>
                        <w:t>.</w:t>
                      </w:r>
                      <w:r w:rsidR="00590142">
                        <w:rPr>
                          <w:lang w:val="ru-RU"/>
                        </w:rPr>
                        <w:t>0</w:t>
                      </w:r>
                      <w:r w:rsidR="00493C8F">
                        <w:rPr>
                          <w:lang w:val="ru-RU"/>
                        </w:rPr>
                        <w:t xml:space="preserve">0 </w:t>
                      </w:r>
                    </w:p>
                    <w:p w:rsidR="00E85F26" w:rsidRDefault="00E85F26" w:rsidP="00E85F26">
                      <w:pPr>
                        <w:pStyle w:val="a8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МБОУ </w:t>
                      </w:r>
                      <w:r w:rsidR="00F70822">
                        <w:rPr>
                          <w:lang w:val="ru-RU"/>
                        </w:rPr>
                        <w:t>А</w:t>
                      </w:r>
                      <w:r w:rsidR="00590142">
                        <w:rPr>
                          <w:lang w:val="ru-RU"/>
                        </w:rPr>
                        <w:t>СОШ №</w:t>
                      </w:r>
                      <w:r w:rsidR="00F70822">
                        <w:rPr>
                          <w:lang w:val="ru-RU"/>
                        </w:rPr>
                        <w:t>2</w:t>
                      </w:r>
                      <w:r w:rsidR="00590142">
                        <w:rPr>
                          <w:lang w:val="ru-RU"/>
                        </w:rPr>
                        <w:t xml:space="preserve"> г. Аксая</w:t>
                      </w:r>
                    </w:p>
                    <w:p w:rsidR="00E85F26" w:rsidRDefault="00E85F26">
                      <w:pPr>
                        <w:pStyle w:val="a8"/>
                        <w:rPr>
                          <w:noProof/>
                          <w:lang w:val="ru-RU" w:eastAsia="ru-RU" w:bidi="ar-SA"/>
                        </w:rPr>
                      </w:pPr>
                    </w:p>
                    <w:p w:rsidR="00AE7454" w:rsidRPr="00FF0996" w:rsidRDefault="00AE7454">
                      <w:pPr>
                        <w:pStyle w:val="a8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D65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672465</wp:posOffset>
                </wp:positionV>
                <wp:extent cx="2139950" cy="685800"/>
                <wp:effectExtent l="0" t="0" r="3810" b="0"/>
                <wp:wrapNone/>
                <wp:docPr id="1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A02785" w:rsidRDefault="005D4174" w:rsidP="005D4174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027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Управление образования Администрации Аксайского района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576.7pt;margin-top:52.95pt;width:168.5pt;height:54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A02785" w:rsidRDefault="005D4174" w:rsidP="005D4174">
                      <w:pPr>
                        <w:pStyle w:val="aa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A0278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Управление образования Администрации Аксайского района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D65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7324090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4445" r="3810" b="0"/>
                <wp:wrapNone/>
                <wp:docPr id="1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00" y="20116800"/>
                          <a:chExt cx="2139696" cy="82296"/>
                        </a:xfrm>
                      </wpg:grpSpPr>
                      <wps:wsp>
                        <wps:cNvPr id="13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00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32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64" y="20116800"/>
                            <a:ext cx="713232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8BA59" id="Group 264" o:spid="_x0000_s1026" style="position:absolute;margin-left:576.7pt;margin-top:107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/e8AA&#10;AADbAAAADwAAAGRycy9kb3ducmV2LnhtbERPTYvCMBC9L/gfwgje1lRdVKpRVFDEPVlFPA7NmBab&#10;SWmi1n+/WVjY2zze58yXra3EkxpfOlYw6CcgiHOnSzYKzqft5xSED8gaK8ek4E0elovOxxxT7V58&#10;pGcWjIgh7FNUUIRQp1L6vCCLvu9q4sjdXGMxRNgYqRt8xXBbyWGSjKXFkmNDgTVtCsrv2cMqcNVh&#10;t560g8wcLlf/hWPzyL+NUr1uu5qBCNSGf/Gfe6/j/BH8/hIPkI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+/e8AAAADbAAAADwAAAAAAAAAAAAAAAACYAgAAZHJzL2Rvd25y&#10;ZXYueG1sUEsFBgAAAAAEAAQA9QAAAIU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n6MQA&#10;AADbAAAADwAAAGRycy9kb3ducmV2LnhtbERP22rCQBB9F/yHZYS+FN20aJXUVUSpSqEUb9DHMTsm&#10;wexszK4a/94VCr7N4VxnOK5NIS5UudyygrdOBII4sTrnVMF289UegHAeWWNhmRTcyMF41GwMMdb2&#10;yiu6rH0qQgi7GBVk3pexlC7JyKDr2JI4cAdbGfQBVqnUFV5DuCnkexR9SIM5h4YMS5pmlBzXZ6Mg&#10;mf+U+8XvdNHfnmbFaTf7+341XaVeWvXkE4Sn2j/F/+6lDvN78PglHCB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5+jEAAAA2wAAAA8AAAAAAAAAAAAAAAAAmAIAAGRycy9k&#10;b3ducmV2LnhtbFBLBQYAAAAABAAEAPUAAACJAw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LdcQA&#10;AADbAAAADwAAAGRycy9kb3ducmV2LnhtbESP3WoCMRCF74W+QxjBO80qVspqFCsKWpHiD72ebsbs&#10;4maybKJu374RBO9mOOc7c2Yya2wpblT7wrGCfi8BQZw5XbBRcDquuh8gfEDWWDomBX/kYTZ9a00w&#10;1e7Oe7odghExhH2KCvIQqlRKn+Vk0fdcRRy1s6sthrjWRuoa7zHclnKQJCNpseB4IceKFjlll8PV&#10;xhrD7fInM6ud+fye968buny9/y6V6rSb+RhEoCa8zE96rSM3gscvcQA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y3X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987D65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1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8646C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eV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CJeJeV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5D4174" w:rsidRPr="005D4174" w:rsidRDefault="00987D65" w:rsidP="005D4174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-288589</wp:posOffset>
                </wp:positionH>
                <wp:positionV relativeFrom="paragraph">
                  <wp:posOffset>168872</wp:posOffset>
                </wp:positionV>
                <wp:extent cx="3039035" cy="7277473"/>
                <wp:effectExtent l="0" t="0" r="9525" b="0"/>
                <wp:wrapNone/>
                <wp:docPr id="1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035" cy="7277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822" w:rsidRPr="00F70822" w:rsidRDefault="00F70822" w:rsidP="00F70822">
                            <w:pPr>
                              <w:spacing w:after="0" w:line="269" w:lineRule="auto"/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70822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15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.02.2017 г.</w:t>
                            </w:r>
                            <w:r w:rsidRPr="00F70822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глава Рособрнадзора проводит Всероссийскую встречу с родителями по вопросам проведения оценочных процедур.</w:t>
                            </w:r>
                          </w:p>
                          <w:p w:rsidR="00F70822" w:rsidRPr="00F70822" w:rsidRDefault="00F70822" w:rsidP="00F70822">
                            <w:pPr>
                              <w:spacing w:after="0" w:line="269" w:lineRule="auto"/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BE319E" w:rsidRPr="00493C8F" w:rsidRDefault="00F70822" w:rsidP="00F70822">
                            <w:pPr>
                              <w:spacing w:after="0" w:line="269" w:lineRule="auto"/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70822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Во время мероприятия на официальном канале Youtube (</w:t>
                            </w:r>
                            <w:hyperlink r:id="rId11" w:history="1">
                              <w:r w:rsidRPr="00C05998">
                                <w:rPr>
                                  <w:rStyle w:val="a3"/>
                                  <w:b/>
                                  <w:i/>
                                  <w:sz w:val="28"/>
                                  <w:szCs w:val="28"/>
                                  <w:lang w:val="ru-RU"/>
                                </w:rPr>
                                <w:t>https://www.youtube.com/user/rosobrnadzor</w:t>
                              </w:r>
                            </w:hyperlink>
                            <w:r w:rsidRPr="00F70822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F70822">
                              <w:rPr>
                                <w:b/>
                                <w:i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Рособрнадзора из Ситуационно-информационного центра  будет вестись on-line трансляция.</w:t>
                            </w:r>
                          </w:p>
                          <w:p w:rsidR="00927767" w:rsidRPr="00A210E9" w:rsidRDefault="00BE319E" w:rsidP="00A210E9">
                            <w:pPr>
                              <w:pStyle w:val="Pa13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939863" cy="4760259"/>
                                  <wp:effectExtent l="0" t="0" r="0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9568" cy="477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2" o:spid="_x0000_s1030" type="#_x0000_t202" style="position:absolute;left:0;text-align:left;margin-left:-22.7pt;margin-top:13.3pt;width:239.3pt;height:5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" stroked="f">
                <v:textbox>
                  <w:txbxContent>
                    <w:p w:rsidR="00F70822" w:rsidRPr="00F70822" w:rsidRDefault="00F70822" w:rsidP="00F70822">
                      <w:pPr>
                        <w:spacing w:after="0" w:line="269" w:lineRule="auto"/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F70822"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>15</w:t>
                      </w: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>.02.2017 г.</w:t>
                      </w:r>
                      <w:r w:rsidRPr="00F70822"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глава Рособрнадзора проводит Всероссийскую встречу с родителями по вопросам проведения оценочных процедур.</w:t>
                      </w:r>
                    </w:p>
                    <w:p w:rsidR="00F70822" w:rsidRPr="00F70822" w:rsidRDefault="00F70822" w:rsidP="00F70822">
                      <w:pPr>
                        <w:spacing w:after="0" w:line="269" w:lineRule="auto"/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</w:p>
                    <w:p w:rsidR="00BE319E" w:rsidRPr="00493C8F" w:rsidRDefault="00F70822" w:rsidP="00F70822">
                      <w:pPr>
                        <w:spacing w:after="0" w:line="269" w:lineRule="auto"/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F70822"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>Во время мероприятия на официальном канале Youtube (</w:t>
                      </w:r>
                      <w:hyperlink r:id="rId13" w:history="1">
                        <w:r w:rsidRPr="00C05998">
                          <w:rPr>
                            <w:rStyle w:val="a3"/>
                            <w:b/>
                            <w:i/>
                            <w:sz w:val="28"/>
                            <w:szCs w:val="28"/>
                            <w:lang w:val="ru-RU"/>
                          </w:rPr>
                          <w:t>https://www.youtube.com/user/rosobrnadzor</w:t>
                        </w:r>
                      </w:hyperlink>
                      <w:r w:rsidRPr="00F70822"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>)</w:t>
                      </w:r>
                      <w:r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F70822">
                        <w:rPr>
                          <w:b/>
                          <w:i/>
                          <w:color w:val="002060"/>
                          <w:sz w:val="28"/>
                          <w:szCs w:val="28"/>
                          <w:lang w:val="ru-RU"/>
                        </w:rPr>
                        <w:t>Рособрнадзора из Ситуационно-информационного центра  будет вестись on-line трансляция.</w:t>
                      </w:r>
                    </w:p>
                    <w:p w:rsidR="00927767" w:rsidRPr="00A210E9" w:rsidRDefault="00BE319E" w:rsidP="00A210E9">
                      <w:pPr>
                        <w:pStyle w:val="Pa13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939863" cy="4760259"/>
                            <wp:effectExtent l="0" t="0" r="0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9568" cy="477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B48" w:rsidRDefault="00987D65" w:rsidP="005D417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665480</wp:posOffset>
                </wp:positionV>
                <wp:extent cx="3397250" cy="6757035"/>
                <wp:effectExtent l="0" t="0" r="0" b="0"/>
                <wp:wrapNone/>
                <wp:docPr id="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7250" cy="675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096C" w:rsidRDefault="00BE319E" w:rsidP="00CA61F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val="ru-RU" w:eastAsia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63A0581" wp14:editId="3AF203AD">
                                  <wp:extent cx="3209365" cy="2994211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582" cy="2994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val="ru-RU" w:eastAsia="ru-RU"/>
                              </w:rPr>
                              <w:drawing>
                                <wp:inline distT="0" distB="0" distL="0" distR="0" wp14:anchorId="7FC0029D" wp14:editId="04313999">
                                  <wp:extent cx="3316942" cy="3944471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7240" cy="394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61F1" w:rsidRDefault="00CA61F1" w:rsidP="005E096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31" type="#_x0000_t202" style="position:absolute;left:0;text-align:left;margin-left:279.55pt;margin-top:52.4pt;width:267.5pt;height:532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Iw/AIAAKE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5E096C" w:rsidRDefault="00BE319E" w:rsidP="00CA61F1">
                      <w:pPr>
                        <w:spacing w:after="0" w:line="240" w:lineRule="auto"/>
                        <w:jc w:val="center"/>
                        <w:rPr>
                          <w:noProof/>
                          <w:lang w:val="ru-RU" w:eastAsia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63A0581" wp14:editId="3AF203AD">
                            <wp:extent cx="3209365" cy="2994211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582" cy="299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:lang w:val="ru-RU" w:eastAsia="ru-RU"/>
                        </w:rPr>
                        <w:drawing>
                          <wp:inline distT="0" distB="0" distL="0" distR="0" wp14:anchorId="7FC0029D" wp14:editId="04313999">
                            <wp:extent cx="3316942" cy="3944471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7240" cy="394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61F1" w:rsidRDefault="00CA61F1" w:rsidP="005E096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665480</wp:posOffset>
                </wp:positionV>
                <wp:extent cx="8561070" cy="82550"/>
                <wp:effectExtent l="1270" t="0" r="635" b="4445"/>
                <wp:wrapNone/>
                <wp:docPr id="4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04" y="20116800"/>
                          <a:chExt cx="8485632" cy="82296"/>
                        </a:xfrm>
                      </wpg:grpSpPr>
                      <wps:wsp>
                        <wps:cNvPr id="5" name="Rectangle 477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478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479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6A6B1" id="Group 476" o:spid="_x0000_s1026" style="position:absolute;margin-left:51.1pt;margin-top:52.4pt;width:674.1pt;height:6.5pt;z-index:251660288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">
                <v:rect id="Rectangle 477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sp8MA&#10;AADaAAAADwAAAGRycy9kb3ducmV2LnhtbESPQWvCQBSE70L/w/IKvenGUlNJXaUttEg8NS3S4yP7&#10;3ASzb0N2TeK/dwXB4zAz3zCrzWgb0VPna8cK5rMEBHHpdM1Gwd/v13QJwgdkjY1jUnAmD5v1w2SF&#10;mXYD/1BfBCMihH2GCqoQ2kxKX1Zk0c9cSxy9g+sshig7I3WHQ4TbRj4nSSot1hwXKmzps6LyWJys&#10;Atfk3x+v47ww+f7fv2BqTuXOKPX0OL6/gQg0hnv41t5qBQu4Xok3QK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Dsp8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478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OacUA&#10;AADaAAAADwAAAGRycy9kb3ducmV2LnhtbESPQWvCQBSE7wX/w/IEL1I3FdGSuooorUUQMSr0+Mw+&#10;k2D2bcxuNf33riD0OMzMN8x42phSXKl2hWUFb70IBHFqdcGZgv3u8/UdhPPIGkvLpOCPHEwnrZcx&#10;xtreeEvXxGciQNjFqCD3voqldGlOBl3PVsTBO9naoA+yzqSu8RbgppT9KBpKgwWHhRwrmueUnpNf&#10;oyD9WlfH5Wa+HO0vi/JyWPysumagVKfdzD5AeGr8f/jZ/tYKhvC4Em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E5pxQAAANoAAAAPAAAAAAAAAAAAAAAAAJgCAABkcnMv&#10;ZG93bnJldi54bWxQSwUGAAAAAAQABAD1AAAAigMAAAAA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479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OlcAA&#10;AADaAAAADwAAAGRycy9kb3ducmV2LnhtbERPW2vCMBR+H/gfwhF8m6nDTalG0aGwKSJe8PnYHNNi&#10;c1KaqN2/N4PBHj+++3ja2FLcqfaFYwW9bgKCOHO6YKPgeFi+DkH4gKyxdEwKfsjDdNJ6GWOq3YN3&#10;dN8HI2II+xQV5CFUqZQ+y8mi77qKOHIXV1sMEdZG6hofMdyW8i1JPqTFgmNDjhV95pRd9zcbZ/TX&#10;i1Nmlhsz3856t2+6rt7PC6U67WY2AhGoCf/iP/eXVjCA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VOlc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9C1B48" w:rsidRDefault="009C1B48" w:rsidP="005D4174">
      <w:pPr>
        <w:rPr>
          <w:lang w:val="ru-RU"/>
        </w:rPr>
      </w:pPr>
    </w:p>
    <w:p w:rsidR="005D4174" w:rsidRDefault="005D4174" w:rsidP="005D4174">
      <w:pPr>
        <w:rPr>
          <w:lang w:val="ru-RU"/>
        </w:rPr>
      </w:pPr>
    </w:p>
    <w:p w:rsidR="00CA61F1" w:rsidRDefault="00CA61F1" w:rsidP="005D4174">
      <w:pPr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B278F4" w:rsidRDefault="00B278F4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B278F4" w:rsidRDefault="00B278F4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B278F4" w:rsidRDefault="00B278F4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987D65" w:rsidP="00AE7454">
      <w:pPr>
        <w:tabs>
          <w:tab w:val="left" w:pos="5345"/>
        </w:tabs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5136776</wp:posOffset>
                </wp:positionH>
                <wp:positionV relativeFrom="page">
                  <wp:posOffset>394447</wp:posOffset>
                </wp:positionV>
                <wp:extent cx="5208270" cy="429260"/>
                <wp:effectExtent l="0" t="0" r="0" b="0"/>
                <wp:wrapNone/>
                <wp:docPr id="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0827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525F0F" w:rsidP="00F70822">
                            <w:pPr>
                              <w:pStyle w:val="4"/>
                              <w:ind w:left="720" w:firstLine="7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Районное собрание по вопросам ЕГЭ -201</w:t>
                            </w:r>
                            <w:r w:rsidR="007E7725">
                              <w:rPr>
                                <w:lang w:val="ru-RU"/>
                              </w:rPr>
                              <w:t>7</w:t>
                            </w:r>
                            <w:r w:rsidR="00A02785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2" type="#_x0000_t202" style="position:absolute;left:0;text-align:left;margin-left:404.45pt;margin-top:31.05pt;width:410.1pt;height:33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YO/AIAAKA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525F0F" w:rsidP="00F70822">
                      <w:pPr>
                        <w:pStyle w:val="4"/>
                        <w:ind w:left="720" w:firstLine="7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Районное собрание по вопросам ЕГЭ -201</w:t>
                      </w:r>
                      <w:r w:rsidR="007E7725">
                        <w:rPr>
                          <w:lang w:val="ru-RU"/>
                        </w:rPr>
                        <w:t>7</w:t>
                      </w:r>
                      <w:r w:rsidR="00A02785"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8A4338" w:rsidP="00AE7454">
      <w:pPr>
        <w:tabs>
          <w:tab w:val="left" w:pos="5345"/>
        </w:tabs>
        <w:spacing w:after="0" w:line="240" w:lineRule="auto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8C647E" wp14:editId="39F7F952">
                <wp:simplePos x="0" y="0"/>
                <wp:positionH relativeFrom="column">
                  <wp:posOffset>3048112</wp:posOffset>
                </wp:positionH>
                <wp:positionV relativeFrom="paragraph">
                  <wp:posOffset>40452</wp:posOffset>
                </wp:positionV>
                <wp:extent cx="3397586" cy="6757035"/>
                <wp:effectExtent l="0" t="0" r="0" b="5715"/>
                <wp:wrapNone/>
                <wp:docPr id="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586" cy="675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E9" w:rsidRDefault="00206D3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B8EB1E2" wp14:editId="6C4AEE89">
                                  <wp:extent cx="3200400" cy="3101789"/>
                                  <wp:effectExtent l="0" t="0" r="0" b="381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3101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4338" w:rsidRDefault="00206D3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200400" cy="3550023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3550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647E" id="Text Box 483" o:spid="_x0000_s1033" type="#_x0000_t202" style="position:absolute;left:0;text-align:left;margin-left:240pt;margin-top:3.2pt;width:267.55pt;height:53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" stroked="f">
                <v:textbox>
                  <w:txbxContent>
                    <w:p w:rsidR="00A210E9" w:rsidRDefault="00206D38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B8EB1E2" wp14:editId="6C4AEE89">
                            <wp:extent cx="3200400" cy="3101789"/>
                            <wp:effectExtent l="0" t="0" r="0" b="381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3101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4338" w:rsidRDefault="00206D38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200400" cy="3550023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3550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P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5D4174" w:rsidP="00AE7454">
      <w:pPr>
        <w:tabs>
          <w:tab w:val="left" w:pos="5345"/>
        </w:tabs>
        <w:spacing w:after="0" w:line="240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5D417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               </w:t>
      </w:r>
    </w:p>
    <w:p w:rsidR="004837C7" w:rsidRDefault="004837C7" w:rsidP="00AE7454">
      <w:pPr>
        <w:tabs>
          <w:tab w:val="left" w:pos="5345"/>
        </w:tabs>
        <w:spacing w:after="0" w:line="240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4837C7" w:rsidRDefault="004837C7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9C1B48" w:rsidRDefault="009C1B48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2C682B" w:rsidRDefault="002C682B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noProof/>
          <w:lang w:val="ru-RU" w:eastAsia="ru-RU"/>
        </w:rPr>
      </w:pPr>
    </w:p>
    <w:p w:rsidR="00A210E9" w:rsidRDefault="00A210E9" w:rsidP="00AE7454">
      <w:pPr>
        <w:tabs>
          <w:tab w:val="left" w:pos="5345"/>
        </w:tabs>
        <w:spacing w:after="0" w:line="240" w:lineRule="auto"/>
        <w:rPr>
          <w:lang w:val="ru-RU"/>
        </w:rPr>
      </w:pPr>
    </w:p>
    <w:p w:rsidR="00A537EB" w:rsidRDefault="002C682B" w:rsidP="002C682B">
      <w:pPr>
        <w:tabs>
          <w:tab w:val="left" w:pos="5345"/>
        </w:tabs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w:t xml:space="preserve">          </w:t>
      </w:r>
    </w:p>
    <w:sectPr w:rsidR="00A537EB" w:rsidSect="00D65B61">
      <w:pgSz w:w="16839" w:h="11907" w:orient="landscape"/>
      <w:pgMar w:top="567" w:right="878" w:bottom="864" w:left="878" w:header="720" w:footer="72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201" w:rsidRDefault="00101201" w:rsidP="00927767">
      <w:pPr>
        <w:spacing w:after="0" w:line="240" w:lineRule="auto"/>
      </w:pPr>
      <w:r>
        <w:separator/>
      </w:r>
    </w:p>
  </w:endnote>
  <w:endnote w:type="continuationSeparator" w:id="0">
    <w:p w:rsidR="00101201" w:rsidRDefault="00101201" w:rsidP="00927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201" w:rsidRDefault="00101201" w:rsidP="00927767">
      <w:pPr>
        <w:spacing w:after="0" w:line="240" w:lineRule="auto"/>
      </w:pPr>
      <w:r>
        <w:separator/>
      </w:r>
    </w:p>
  </w:footnote>
  <w:footnote w:type="continuationSeparator" w:id="0">
    <w:p w:rsidR="00101201" w:rsidRDefault="00101201" w:rsidP="00927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01705"/>
    <w:multiLevelType w:val="multilevel"/>
    <w:tmpl w:val="8DBCC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74"/>
    <w:rsid w:val="000C177B"/>
    <w:rsid w:val="000F4551"/>
    <w:rsid w:val="00101201"/>
    <w:rsid w:val="001562BC"/>
    <w:rsid w:val="001A523A"/>
    <w:rsid w:val="001F76D8"/>
    <w:rsid w:val="00202F32"/>
    <w:rsid w:val="00206D38"/>
    <w:rsid w:val="0023745D"/>
    <w:rsid w:val="00242792"/>
    <w:rsid w:val="002C682B"/>
    <w:rsid w:val="003A1A56"/>
    <w:rsid w:val="004837C7"/>
    <w:rsid w:val="00493C8F"/>
    <w:rsid w:val="00522926"/>
    <w:rsid w:val="00525F0F"/>
    <w:rsid w:val="0054037A"/>
    <w:rsid w:val="00590142"/>
    <w:rsid w:val="00594653"/>
    <w:rsid w:val="005B31E1"/>
    <w:rsid w:val="005D4174"/>
    <w:rsid w:val="005E096C"/>
    <w:rsid w:val="00651280"/>
    <w:rsid w:val="006F1B43"/>
    <w:rsid w:val="007672F1"/>
    <w:rsid w:val="00782071"/>
    <w:rsid w:val="007A4AFD"/>
    <w:rsid w:val="007E7725"/>
    <w:rsid w:val="008438E1"/>
    <w:rsid w:val="008A4338"/>
    <w:rsid w:val="00927767"/>
    <w:rsid w:val="0095476B"/>
    <w:rsid w:val="00987D65"/>
    <w:rsid w:val="009C1B48"/>
    <w:rsid w:val="009E43DC"/>
    <w:rsid w:val="00A02785"/>
    <w:rsid w:val="00A210E9"/>
    <w:rsid w:val="00A537EB"/>
    <w:rsid w:val="00AE7454"/>
    <w:rsid w:val="00B04165"/>
    <w:rsid w:val="00B278F4"/>
    <w:rsid w:val="00B54715"/>
    <w:rsid w:val="00B6542D"/>
    <w:rsid w:val="00BB7A6F"/>
    <w:rsid w:val="00BE319E"/>
    <w:rsid w:val="00BE4F0E"/>
    <w:rsid w:val="00BF1559"/>
    <w:rsid w:val="00CA61F1"/>
    <w:rsid w:val="00CF4EA4"/>
    <w:rsid w:val="00D17D1D"/>
    <w:rsid w:val="00D65B61"/>
    <w:rsid w:val="00D77FEA"/>
    <w:rsid w:val="00DA2924"/>
    <w:rsid w:val="00DA3D15"/>
    <w:rsid w:val="00E779CF"/>
    <w:rsid w:val="00E85F26"/>
    <w:rsid w:val="00F70822"/>
    <w:rsid w:val="00FD5A27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5:docId w15:val="{F1C03E51-05CF-49C8-A6C6-D6CF9EFC1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D15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DA3D15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DA3D15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DA3D15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DA3D15"/>
    <w:pPr>
      <w:outlineLvl w:val="3"/>
    </w:pPr>
    <w:rPr>
      <w:color w:val="auto"/>
    </w:rPr>
  </w:style>
  <w:style w:type="paragraph" w:styleId="7">
    <w:name w:val="heading 7"/>
    <w:qFormat/>
    <w:rsid w:val="00DA3D15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DA3D15"/>
    <w:rPr>
      <w:color w:val="0000FF"/>
      <w:u w:val="single"/>
    </w:rPr>
  </w:style>
  <w:style w:type="character" w:styleId="a4">
    <w:name w:val="Strong"/>
    <w:basedOn w:val="a0"/>
    <w:uiPriority w:val="22"/>
    <w:qFormat/>
    <w:rsid w:val="00AE7454"/>
    <w:rPr>
      <w:b/>
      <w:bCs/>
    </w:rPr>
  </w:style>
  <w:style w:type="character" w:customStyle="1" w:styleId="a5">
    <w:name w:val="Основной текст Знак"/>
    <w:basedOn w:val="a0"/>
    <w:link w:val="a6"/>
    <w:rsid w:val="00DA3D15"/>
    <w:rPr>
      <w:kern w:val="28"/>
      <w:sz w:val="22"/>
      <w:szCs w:val="22"/>
      <w:lang w:val="en-US" w:eastAsia="en-US" w:bidi="en-US"/>
    </w:rPr>
  </w:style>
  <w:style w:type="paragraph" w:styleId="a6">
    <w:name w:val="Body Text"/>
    <w:basedOn w:val="a"/>
    <w:link w:val="a5"/>
    <w:rsid w:val="00DA3D15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DA3D15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DA3D15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7">
    <w:name w:val="Адрес"/>
    <w:basedOn w:val="a"/>
    <w:rsid w:val="00DA3D15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8">
    <w:name w:val="Ключевая фраза"/>
    <w:rsid w:val="00DA3D15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DA3D15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9">
    <w:name w:val="Текст заголовка"/>
    <w:basedOn w:val="a"/>
    <w:rsid w:val="00DA3D15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a">
    <w:name w:val="Название организации"/>
    <w:next w:val="a"/>
    <w:rsid w:val="00DA3D15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CA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61F1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Emphasis"/>
    <w:basedOn w:val="a0"/>
    <w:uiPriority w:val="20"/>
    <w:qFormat/>
    <w:rsid w:val="00A02785"/>
    <w:rPr>
      <w:i/>
      <w:iCs/>
    </w:rPr>
  </w:style>
  <w:style w:type="paragraph" w:styleId="ae">
    <w:name w:val="header"/>
    <w:basedOn w:val="a"/>
    <w:link w:val="af"/>
    <w:uiPriority w:val="99"/>
    <w:semiHidden/>
    <w:unhideWhenUsed/>
    <w:rsid w:val="00927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27767"/>
    <w:rPr>
      <w:color w:val="000000"/>
      <w:kern w:val="28"/>
      <w:sz w:val="18"/>
      <w:szCs w:val="18"/>
      <w:lang w:val="en-US" w:eastAsia="en-US"/>
    </w:rPr>
  </w:style>
  <w:style w:type="paragraph" w:styleId="af0">
    <w:name w:val="footer"/>
    <w:basedOn w:val="a"/>
    <w:link w:val="af1"/>
    <w:uiPriority w:val="99"/>
    <w:semiHidden/>
    <w:unhideWhenUsed/>
    <w:rsid w:val="00927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27767"/>
    <w:rPr>
      <w:color w:val="000000"/>
      <w:kern w:val="28"/>
      <w:sz w:val="18"/>
      <w:szCs w:val="18"/>
      <w:lang w:val="en-US" w:eastAsia="en-US"/>
    </w:rPr>
  </w:style>
  <w:style w:type="character" w:customStyle="1" w:styleId="A30">
    <w:name w:val="A3"/>
    <w:uiPriority w:val="99"/>
    <w:rsid w:val="00927767"/>
    <w:rPr>
      <w:b/>
      <w:bCs/>
      <w:color w:val="000000"/>
      <w:sz w:val="28"/>
      <w:szCs w:val="28"/>
    </w:rPr>
  </w:style>
  <w:style w:type="paragraph" w:customStyle="1" w:styleId="Pa4">
    <w:name w:val="Pa4"/>
    <w:basedOn w:val="a"/>
    <w:next w:val="a"/>
    <w:uiPriority w:val="99"/>
    <w:rsid w:val="00927767"/>
    <w:pPr>
      <w:autoSpaceDE w:val="0"/>
      <w:autoSpaceDN w:val="0"/>
      <w:adjustRightInd w:val="0"/>
      <w:spacing w:after="0" w:line="241" w:lineRule="atLeast"/>
      <w:jc w:val="left"/>
    </w:pPr>
    <w:rPr>
      <w:rFonts w:ascii="Arial" w:hAnsi="Arial" w:cs="Arial"/>
      <w:color w:val="auto"/>
      <w:kern w:val="0"/>
      <w:sz w:val="24"/>
      <w:szCs w:val="24"/>
      <w:lang w:val="ru-RU" w:eastAsia="ru-RU"/>
    </w:rPr>
  </w:style>
  <w:style w:type="character" w:customStyle="1" w:styleId="A20">
    <w:name w:val="A2"/>
    <w:uiPriority w:val="99"/>
    <w:rsid w:val="00927767"/>
    <w:rPr>
      <w:color w:val="000000"/>
      <w:sz w:val="20"/>
      <w:szCs w:val="20"/>
    </w:rPr>
  </w:style>
  <w:style w:type="paragraph" w:customStyle="1" w:styleId="Pa0">
    <w:name w:val="Pa0"/>
    <w:basedOn w:val="a"/>
    <w:next w:val="a"/>
    <w:uiPriority w:val="99"/>
    <w:rsid w:val="00927767"/>
    <w:pPr>
      <w:autoSpaceDE w:val="0"/>
      <w:autoSpaceDN w:val="0"/>
      <w:adjustRightInd w:val="0"/>
      <w:spacing w:after="0" w:line="241" w:lineRule="atLeast"/>
      <w:jc w:val="left"/>
    </w:pPr>
    <w:rPr>
      <w:rFonts w:ascii="Arial" w:hAnsi="Arial" w:cs="Arial"/>
      <w:color w:val="auto"/>
      <w:kern w:val="0"/>
      <w:sz w:val="24"/>
      <w:szCs w:val="24"/>
      <w:lang w:val="ru-RU" w:eastAsia="ru-RU"/>
    </w:rPr>
  </w:style>
  <w:style w:type="paragraph" w:customStyle="1" w:styleId="Pa3">
    <w:name w:val="Pa3"/>
    <w:basedOn w:val="a"/>
    <w:next w:val="a"/>
    <w:uiPriority w:val="99"/>
    <w:rsid w:val="00927767"/>
    <w:pPr>
      <w:autoSpaceDE w:val="0"/>
      <w:autoSpaceDN w:val="0"/>
      <w:adjustRightInd w:val="0"/>
      <w:spacing w:after="0" w:line="241" w:lineRule="atLeast"/>
      <w:jc w:val="left"/>
    </w:pPr>
    <w:rPr>
      <w:rFonts w:ascii="Arial" w:hAnsi="Arial" w:cs="Arial"/>
      <w:color w:val="auto"/>
      <w:kern w:val="0"/>
      <w:sz w:val="24"/>
      <w:szCs w:val="24"/>
      <w:lang w:val="ru-RU" w:eastAsia="ru-RU"/>
    </w:rPr>
  </w:style>
  <w:style w:type="paragraph" w:customStyle="1" w:styleId="Pa13">
    <w:name w:val="Pa13"/>
    <w:basedOn w:val="a"/>
    <w:next w:val="a"/>
    <w:uiPriority w:val="99"/>
    <w:rsid w:val="00A210E9"/>
    <w:pPr>
      <w:autoSpaceDE w:val="0"/>
      <w:autoSpaceDN w:val="0"/>
      <w:adjustRightInd w:val="0"/>
      <w:spacing w:after="0" w:line="241" w:lineRule="atLeast"/>
      <w:jc w:val="left"/>
    </w:pPr>
    <w:rPr>
      <w:rFonts w:ascii="Arial" w:hAnsi="Arial" w:cs="Arial"/>
      <w:color w:val="auto"/>
      <w:kern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e22ate_aksay@aksay.ru" TargetMode="External"/><Relationship Id="rId13" Type="http://schemas.openxmlformats.org/officeDocument/2006/relationships/hyperlink" Target="https://www.youtube.com/user/rosobrnadzo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ge22ate_aksay@aksay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er/rosobrnadzo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\Application%20Data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GIA</cp:lastModifiedBy>
  <cp:revision>2</cp:revision>
  <cp:lastPrinted>2016-10-25T10:31:00Z</cp:lastPrinted>
  <dcterms:created xsi:type="dcterms:W3CDTF">2017-02-10T06:11:00Z</dcterms:created>
  <dcterms:modified xsi:type="dcterms:W3CDTF">2017-02-10T06:11:00Z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